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0F01B" w14:textId="77777777" w:rsidR="00886BE6" w:rsidRDefault="00C2181B"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F7F86D" wp14:editId="39BE0FA3">
                <wp:simplePos x="0" y="0"/>
                <wp:positionH relativeFrom="column">
                  <wp:posOffset>286936</wp:posOffset>
                </wp:positionH>
                <wp:positionV relativeFrom="paragraph">
                  <wp:posOffset>968422</wp:posOffset>
                </wp:positionV>
                <wp:extent cx="6263005" cy="8635041"/>
                <wp:effectExtent l="0" t="0" r="0" b="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3005" cy="86350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975929" w14:textId="5133BAAE" w:rsidR="006B0951" w:rsidRPr="00491EFD" w:rsidRDefault="006D1CE5" w:rsidP="00491EFD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  <w:szCs w:val="48"/>
                              </w:rPr>
                              <w:t>Electrician</w:t>
                            </w:r>
                            <w:r w:rsidRPr="006D1CE5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br/>
                            </w: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  <w:szCs w:val="48"/>
                              </w:rPr>
                              <w:t>Alderney Electricity Ltd</w:t>
                            </w:r>
                            <w:r w:rsidRPr="006D1CE5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br/>
                            </w:r>
                          </w:p>
                          <w:p w14:paraId="7A858D73" w14:textId="74E2A2EC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Alderney Electricity Ltd (AEL) is the sole provider of electricity to the island of Alderney. From our power station at York Hill, we generate and distribute electricity through a HV/LV network to homes and businesses across the island. We also supply fuel oils for transport and heating.</w:t>
                            </w:r>
                          </w:p>
                          <w:p w14:paraId="70906F95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0159C3D" w14:textId="77777777" w:rsid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We’re entering an exciting new chapter — transitioning toward renewable energy and upgrading vital island infrastructure. As part of this journey, we're looking for a qualified Electrician to join our skilled and friendly team.</w:t>
                            </w:r>
                          </w:p>
                          <w:p w14:paraId="52A3DA94" w14:textId="77777777" w:rsidR="007E6DB5" w:rsidRDefault="007E6DB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035A6A8" w14:textId="35A0F595" w:rsidR="00E71F47" w:rsidRDefault="00E71F47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CLOSING DATE: 31</w:t>
                            </w:r>
                            <w:r w:rsidRPr="00E71F47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October 2025</w:t>
                            </w:r>
                          </w:p>
                          <w:p w14:paraId="0817CCC5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41757BE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What You’ll Do</w:t>
                            </w:r>
                          </w:p>
                          <w:p w14:paraId="63FECD4C" w14:textId="77777777" w:rsid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E8DD403" w14:textId="50F50CF4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 this varied and hands-on role, you'll be involved in:</w:t>
                            </w:r>
                          </w:p>
                          <w:p w14:paraId="020B5594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7DEC41E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Installing, maintaining, testing, and repairing electrical systems across domestic, commercial, and industrial settings</w:t>
                            </w:r>
                          </w:p>
                          <w:p w14:paraId="604543D0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Training to become competent in high and low voltage (HV/LV) distribution network operations</w:t>
                            </w:r>
                          </w:p>
                          <w:p w14:paraId="3A750CBF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Learning LV and HV cable jointing through internal and UK-based courses</w:t>
                            </w:r>
                          </w:p>
                          <w:p w14:paraId="657A1CC2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Supporting and mentoring AEL’s Electrical Apprentices</w:t>
                            </w:r>
                          </w:p>
                          <w:p w14:paraId="6AFBA0AE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Managing and delivering third-party maintenance contracts</w:t>
                            </w:r>
                          </w:p>
                          <w:p w14:paraId="67F410B8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Ensuring all work meets AEL’s safety standards and procedures</w:t>
                            </w:r>
                          </w:p>
                          <w:p w14:paraId="19326320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1174E7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What You’ll Bring</w:t>
                            </w:r>
                          </w:p>
                          <w:p w14:paraId="36174A96" w14:textId="77777777" w:rsid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1BE972F" w14:textId="2027E8B6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City &amp; Guilds Level 3 in Electrical Installations (or equivalent)</w:t>
                            </w:r>
                          </w:p>
                          <w:p w14:paraId="0671D6DE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Ability to work independently and within a close-knit team</w:t>
                            </w:r>
                          </w:p>
                          <w:p w14:paraId="12893493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Flexible, proactive attitude and good problem-solving skills</w:t>
                            </w:r>
                          </w:p>
                          <w:p w14:paraId="45D614C5" w14:textId="7F19F811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Willingness to undertake further training to progress toward AEL Electrical Engineer status (fully supported by AEL)</w:t>
                            </w:r>
                          </w:p>
                          <w:p w14:paraId="40E79E03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0A5A7C5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Why Join AEL?</w:t>
                            </w:r>
                          </w:p>
                          <w:p w14:paraId="6DF730D4" w14:textId="77777777" w:rsid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E21D967" w14:textId="4C9B01E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Competitive salary</w:t>
                            </w:r>
                          </w:p>
                          <w:p w14:paraId="53F2FC09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Excellent benefits including pension and healthcare</w:t>
                            </w:r>
                          </w:p>
                          <w:p w14:paraId="5E687248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All training provided — including HV certification</w:t>
                            </w:r>
                          </w:p>
                          <w:p w14:paraId="3310000D" w14:textId="77777777" w:rsidR="006D1CE5" w:rsidRPr="006D1CE5" w:rsidRDefault="006D1CE5" w:rsidP="006D1CE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Real opportunities for progression and professional satisfaction</w:t>
                            </w:r>
                          </w:p>
                          <w:p w14:paraId="07DECA8B" w14:textId="77777777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90CE57B" w14:textId="7F8CF203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D1CE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Ready To Apply?</w:t>
                            </w:r>
                          </w:p>
                          <w:p w14:paraId="7A656391" w14:textId="77777777" w:rsid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ECC4EE3" w14:textId="486BE2A2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Segoe UI Emoji" w:hAnsi="Segoe UI Emoji" w:cs="Segoe UI Emoji"/>
                                <w:sz w:val="22"/>
                                <w:szCs w:val="22"/>
                              </w:rPr>
                              <w:t>📨</w:t>
                            </w: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Send your CV and a covering letter to pete.allen@alderney-elec.com</w:t>
                            </w:r>
                          </w:p>
                          <w:p w14:paraId="6DC6A5BE" w14:textId="77777777" w:rsidR="006D1CE5" w:rsidRDefault="006D1CE5" w:rsidP="006D1CE5">
                            <w:pPr>
                              <w:jc w:val="both"/>
                              <w:rPr>
                                <w:rFonts w:ascii="Segoe UI Emoji" w:hAnsi="Segoe UI Emoji" w:cs="Segoe UI Emoji"/>
                                <w:sz w:val="22"/>
                                <w:szCs w:val="22"/>
                              </w:rPr>
                            </w:pPr>
                          </w:p>
                          <w:p w14:paraId="0EFB44F1" w14:textId="1EA9A90A" w:rsidR="006D1CE5" w:rsidRPr="006D1CE5" w:rsidRDefault="006D1CE5" w:rsidP="006D1CE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D1CE5">
                              <w:rPr>
                                <w:rFonts w:ascii="Segoe UI Emoji" w:hAnsi="Segoe UI Emoji" w:cs="Segoe UI Emoji"/>
                                <w:sz w:val="22"/>
                                <w:szCs w:val="22"/>
                              </w:rPr>
                              <w:t>📞</w:t>
                            </w:r>
                            <w:r w:rsidRPr="006D1CE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Or call 01481 823395 to learn more.</w:t>
                            </w:r>
                          </w:p>
                          <w:p w14:paraId="694F2C74" w14:textId="77777777" w:rsidR="006B0951" w:rsidRPr="006D1CE5" w:rsidRDefault="006B0951" w:rsidP="00FF64CC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693B81" w14:textId="77777777" w:rsidR="006B0951" w:rsidRPr="00FF64CC" w:rsidRDefault="006B0951" w:rsidP="00FF64CC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1C83C6" w14:textId="77777777" w:rsidR="006B0951" w:rsidRDefault="006B0951" w:rsidP="00491EF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F840D0" w14:textId="77777777" w:rsidR="006B0951" w:rsidRPr="00695240" w:rsidRDefault="006B0951" w:rsidP="00491EFD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F7F86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2.6pt;margin-top:76.25pt;width:493.15pt;height:67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" filled="f" stroked="f">
                <v:textbox>
                  <w:txbxContent>
                    <w:p w14:paraId="53975929" w14:textId="5133BAAE" w:rsidR="006B0951" w:rsidRPr="00491EFD" w:rsidRDefault="006D1CE5" w:rsidP="00491EFD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6D1CE5">
                        <w:rPr>
                          <w:rFonts w:ascii="Arial" w:hAnsi="Arial" w:cs="Arial"/>
                          <w:b/>
                          <w:bCs/>
                          <w:sz w:val="48"/>
                          <w:szCs w:val="48"/>
                        </w:rPr>
                        <w:t>Electrician</w:t>
                      </w:r>
                      <w:r w:rsidRPr="006D1CE5">
                        <w:rPr>
                          <w:rFonts w:ascii="Arial" w:hAnsi="Arial" w:cs="Arial"/>
                          <w:sz w:val="48"/>
                          <w:szCs w:val="48"/>
                        </w:rPr>
                        <w:br/>
                      </w:r>
                      <w:r w:rsidRPr="006D1CE5">
                        <w:rPr>
                          <w:rFonts w:ascii="Arial" w:hAnsi="Arial" w:cs="Arial"/>
                          <w:b/>
                          <w:bCs/>
                          <w:sz w:val="48"/>
                          <w:szCs w:val="48"/>
                        </w:rPr>
                        <w:t>Alderney Electricity Ltd</w:t>
                      </w:r>
                      <w:r w:rsidRPr="006D1CE5">
                        <w:rPr>
                          <w:rFonts w:ascii="Arial" w:hAnsi="Arial" w:cs="Arial"/>
                          <w:sz w:val="48"/>
                          <w:szCs w:val="48"/>
                        </w:rPr>
                        <w:br/>
                      </w:r>
                    </w:p>
                    <w:p w14:paraId="7A858D73" w14:textId="74E2A2EC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Alderney Electricity Ltd (AEL) is the sole provider of electricity to the island of Alderney. From our power station at York Hill, we generate and distribute electricity through a HV/LV network to homes and businesses across the island. We also supply fuel oils for transport and heating.</w:t>
                      </w:r>
                    </w:p>
                    <w:p w14:paraId="70906F95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0159C3D" w14:textId="77777777" w:rsid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We’re entering an exciting new chapter — transitioning toward renewable energy and upgrading vital island infrastructure. As part of this journey, we're looking for a qualified Electrician to join our skilled and friendly team.</w:t>
                      </w:r>
                    </w:p>
                    <w:p w14:paraId="52A3DA94" w14:textId="77777777" w:rsidR="007E6DB5" w:rsidRDefault="007E6DB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035A6A8" w14:textId="35A0F595" w:rsidR="00E71F47" w:rsidRDefault="00E71F47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CLOSING DATE: 31</w:t>
                      </w:r>
                      <w:r w:rsidRPr="00E71F47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October 2025</w:t>
                      </w:r>
                    </w:p>
                    <w:p w14:paraId="0817CCC5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41757BE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6D1CE5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What You’ll Do</w:t>
                      </w:r>
                    </w:p>
                    <w:p w14:paraId="63FECD4C" w14:textId="77777777" w:rsid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E8DD403" w14:textId="50F50CF4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In this varied and hands-on role, you'll be involved in:</w:t>
                      </w:r>
                    </w:p>
                    <w:p w14:paraId="020B5594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7DEC41E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Installing, maintaining, testing, and repairing electrical systems across domestic, commercial, and industrial settings</w:t>
                      </w:r>
                    </w:p>
                    <w:p w14:paraId="604543D0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Training to become competent in high and low voltage (HV/LV) distribution network operations</w:t>
                      </w:r>
                    </w:p>
                    <w:p w14:paraId="3A750CBF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Learning LV and HV cable jointing through internal and UK-based courses</w:t>
                      </w:r>
                    </w:p>
                    <w:p w14:paraId="657A1CC2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Supporting and mentoring AEL’s Electrical Apprentices</w:t>
                      </w:r>
                    </w:p>
                    <w:p w14:paraId="6AFBA0AE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Managing and delivering third-party maintenance contracts</w:t>
                      </w:r>
                    </w:p>
                    <w:p w14:paraId="67F410B8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Ensuring all work meets AEL’s safety standards and procedures</w:t>
                      </w:r>
                    </w:p>
                    <w:p w14:paraId="19326320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1174E7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6D1CE5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What You’ll Bring</w:t>
                      </w:r>
                    </w:p>
                    <w:p w14:paraId="36174A96" w14:textId="77777777" w:rsid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1BE972F" w14:textId="2027E8B6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City &amp; Guilds Level 3 in Electrical Installations (or equivalent)</w:t>
                      </w:r>
                    </w:p>
                    <w:p w14:paraId="0671D6DE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Ability to work independently and within a close-knit team</w:t>
                      </w:r>
                    </w:p>
                    <w:p w14:paraId="12893493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Flexible, proactive attitude and good problem-solving skills</w:t>
                      </w:r>
                    </w:p>
                    <w:p w14:paraId="45D614C5" w14:textId="7F19F811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Willingness to undertake further training to progress toward AEL Electrical Engineer status (fully supported by AEL)</w:t>
                      </w:r>
                    </w:p>
                    <w:p w14:paraId="40E79E03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0A5A7C5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6D1CE5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Why Join AEL?</w:t>
                      </w:r>
                    </w:p>
                    <w:p w14:paraId="6DF730D4" w14:textId="77777777" w:rsid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E21D967" w14:textId="4C9B01E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Competitive salary</w:t>
                      </w:r>
                    </w:p>
                    <w:p w14:paraId="53F2FC09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Excellent benefits including pension and healthcare</w:t>
                      </w:r>
                    </w:p>
                    <w:p w14:paraId="5E687248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All training provided — including HV certification</w:t>
                      </w:r>
                    </w:p>
                    <w:p w14:paraId="3310000D" w14:textId="77777777" w:rsidR="006D1CE5" w:rsidRPr="006D1CE5" w:rsidRDefault="006D1CE5" w:rsidP="006D1CE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>Real opportunities for progression and professional satisfaction</w:t>
                      </w:r>
                    </w:p>
                    <w:p w14:paraId="07DECA8B" w14:textId="77777777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90CE57B" w14:textId="7F8CF203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6D1CE5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Ready To Apply?</w:t>
                      </w:r>
                    </w:p>
                    <w:p w14:paraId="7A656391" w14:textId="77777777" w:rsid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ECC4EE3" w14:textId="486BE2A2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Segoe UI Emoji" w:hAnsi="Segoe UI Emoji" w:cs="Segoe UI Emoji"/>
                          <w:sz w:val="22"/>
                          <w:szCs w:val="22"/>
                        </w:rPr>
                        <w:t>📨</w:t>
                      </w: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Send your CV and a covering letter to pete.allen@alderney-elec.com</w:t>
                      </w:r>
                    </w:p>
                    <w:p w14:paraId="6DC6A5BE" w14:textId="77777777" w:rsidR="006D1CE5" w:rsidRDefault="006D1CE5" w:rsidP="006D1CE5">
                      <w:pPr>
                        <w:jc w:val="both"/>
                        <w:rPr>
                          <w:rFonts w:ascii="Segoe UI Emoji" w:hAnsi="Segoe UI Emoji" w:cs="Segoe UI Emoji"/>
                          <w:sz w:val="22"/>
                          <w:szCs w:val="22"/>
                        </w:rPr>
                      </w:pPr>
                    </w:p>
                    <w:p w14:paraId="0EFB44F1" w14:textId="1EA9A90A" w:rsidR="006D1CE5" w:rsidRPr="006D1CE5" w:rsidRDefault="006D1CE5" w:rsidP="006D1CE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D1CE5">
                        <w:rPr>
                          <w:rFonts w:ascii="Segoe UI Emoji" w:hAnsi="Segoe UI Emoji" w:cs="Segoe UI Emoji"/>
                          <w:sz w:val="22"/>
                          <w:szCs w:val="22"/>
                        </w:rPr>
                        <w:t>📞</w:t>
                      </w:r>
                      <w:r w:rsidRPr="006D1CE5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Or call 01481 823395 to learn more.</w:t>
                      </w:r>
                    </w:p>
                    <w:p w14:paraId="694F2C74" w14:textId="77777777" w:rsidR="006B0951" w:rsidRPr="006D1CE5" w:rsidRDefault="006B0951" w:rsidP="00FF64CC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693B81" w14:textId="77777777" w:rsidR="006B0951" w:rsidRPr="00FF64CC" w:rsidRDefault="006B0951" w:rsidP="00FF64CC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691C83C6" w14:textId="77777777" w:rsidR="006B0951" w:rsidRDefault="006B0951" w:rsidP="00491EF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5F840D0" w14:textId="77777777" w:rsidR="006B0951" w:rsidRPr="00695240" w:rsidRDefault="006B0951" w:rsidP="00491EFD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B2DC8DB" wp14:editId="767F28D6">
                <wp:simplePos x="0" y="0"/>
                <wp:positionH relativeFrom="column">
                  <wp:posOffset>764540</wp:posOffset>
                </wp:positionH>
                <wp:positionV relativeFrom="paragraph">
                  <wp:posOffset>-114300</wp:posOffset>
                </wp:positionV>
                <wp:extent cx="5200015" cy="1090930"/>
                <wp:effectExtent l="635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015" cy="109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2889F6" w14:textId="77777777" w:rsidR="006B0951" w:rsidRPr="000679C3" w:rsidRDefault="006B0951" w:rsidP="000679C3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iCs/>
                                <w:color w:val="333399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iCs/>
                                <w:noProof/>
                                <w:color w:val="333399"/>
                                <w:lang w:eastAsia="en-GB"/>
                              </w:rPr>
                              <w:drawing>
                                <wp:inline distT="0" distB="0" distL="0" distR="0" wp14:anchorId="768B8989" wp14:editId="62285297">
                                  <wp:extent cx="4997450" cy="999490"/>
                                  <wp:effectExtent l="19050" t="0" r="0" b="0"/>
                                  <wp:docPr id="1" name="Picture 1" descr="AEL_Hea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EL_Hea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97450" cy="9994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DC8DB" id="Text Box 3" o:spid="_x0000_s1027" type="#_x0000_t202" style="position:absolute;margin-left:60.2pt;margin-top:-9pt;width:409.45pt;height:85.9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" stroked="f">
                <v:textbox style="mso-fit-shape-to-text:t">
                  <w:txbxContent>
                    <w:p w14:paraId="352889F6" w14:textId="77777777" w:rsidR="006B0951" w:rsidRPr="000679C3" w:rsidRDefault="006B0951" w:rsidP="000679C3">
                      <w:pPr>
                        <w:jc w:val="center"/>
                        <w:rPr>
                          <w:rFonts w:ascii="Arial" w:hAnsi="Arial" w:cs="Arial"/>
                          <w:bCs/>
                          <w:iCs/>
                          <w:color w:val="333399"/>
                        </w:rPr>
                      </w:pPr>
                      <w:r>
                        <w:rPr>
                          <w:rFonts w:ascii="Arial" w:hAnsi="Arial" w:cs="Arial"/>
                          <w:bCs/>
                          <w:iCs/>
                          <w:noProof/>
                          <w:color w:val="333399"/>
                          <w:lang w:eastAsia="en-GB"/>
                        </w:rPr>
                        <w:drawing>
                          <wp:inline distT="0" distB="0" distL="0" distR="0" wp14:anchorId="768B8989" wp14:editId="62285297">
                            <wp:extent cx="4997450" cy="999490"/>
                            <wp:effectExtent l="19050" t="0" r="0" b="0"/>
                            <wp:docPr id="1" name="Picture 1" descr="AEL_Hea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EL_Hea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97450" cy="9994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74E8B30" wp14:editId="6B3E6436">
                <wp:simplePos x="0" y="0"/>
                <wp:positionH relativeFrom="column">
                  <wp:posOffset>-370840</wp:posOffset>
                </wp:positionH>
                <wp:positionV relativeFrom="paragraph">
                  <wp:posOffset>9601200</wp:posOffset>
                </wp:positionV>
                <wp:extent cx="7570470" cy="571500"/>
                <wp:effectExtent l="0" t="0" r="3175" b="190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047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CBB704" w14:textId="7BFB0FAF" w:rsidR="006B0951" w:rsidRPr="002C2C6A" w:rsidRDefault="006B0951" w:rsidP="00512287">
                            <w:pPr>
                              <w:autoSpaceDE w:val="0"/>
                              <w:autoSpaceDN w:val="0"/>
                              <w:adjustRightInd w:val="0"/>
                              <w:ind w:left="-134"/>
                              <w:jc w:val="center"/>
                              <w:rPr>
                                <w:rFonts w:ascii="MS Shell Dlg 2" w:hAnsi="MS Shell Dlg 2" w:cs="MS Shell Dlg 2"/>
                                <w:sz w:val="17"/>
                                <w:szCs w:val="17"/>
                                <w:lang w:eastAsia="en-GB"/>
                              </w:rPr>
                            </w:pPr>
                            <w:r w:rsidRPr="00531512">
                              <w:rPr>
                                <w:rFonts w:ascii="Arial" w:hAnsi="Arial" w:cs="Arial"/>
                                <w:iCs/>
                                <w:color w:val="3771C8"/>
                              </w:rPr>
                              <w:t>Registered Office</w:t>
                            </w:r>
                            <w:r w:rsidR="007753B9">
                              <w:rPr>
                                <w:rFonts w:ascii="Arial" w:hAnsi="Arial" w:cs="Arial"/>
                                <w:iCs/>
                                <w:color w:val="3771C8"/>
                              </w:rPr>
                              <w:t>:</w:t>
                            </w:r>
                            <w:r w:rsidRPr="002C2C6A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 xml:space="preserve">  </w:t>
                            </w:r>
                            <w:r w:rsidR="006D1CE5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>Maison Des Venelles</w:t>
                            </w:r>
                            <w:r w:rsidRPr="002C2C6A">
                              <w:rPr>
                                <w:rFonts w:ascii="Arial" w:hAnsi="Arial" w:cs="Arial"/>
                                <w:color w:val="3771C8"/>
                                <w:sz w:val="26"/>
                                <w:szCs w:val="26"/>
                                <w:lang w:eastAsia="en-GB"/>
                              </w:rPr>
                              <w:t xml:space="preserve"> •</w:t>
                            </w:r>
                            <w:r w:rsidRPr="002C2C6A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 xml:space="preserve"> </w:t>
                            </w:r>
                            <w:r w:rsidR="006D1CE5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>Venelles Des Gaudion</w:t>
                            </w:r>
                            <w:r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 xml:space="preserve"> </w:t>
                            </w:r>
                            <w:r w:rsidRPr="002C2C6A">
                              <w:rPr>
                                <w:rFonts w:ascii="Arial" w:hAnsi="Arial" w:cs="Arial"/>
                                <w:color w:val="3771C8"/>
                                <w:sz w:val="26"/>
                                <w:szCs w:val="26"/>
                                <w:lang w:eastAsia="en-GB"/>
                              </w:rPr>
                              <w:t>•</w:t>
                            </w:r>
                            <w:r w:rsidRPr="00A4089A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 xml:space="preserve"> </w:t>
                            </w:r>
                            <w:r w:rsidRPr="002C2C6A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>Alderney</w:t>
                            </w:r>
                            <w:r w:rsidRPr="002C2C6A">
                              <w:rPr>
                                <w:rFonts w:ascii="Arial" w:hAnsi="Arial" w:cs="Arial"/>
                                <w:color w:val="3771C8"/>
                                <w:sz w:val="26"/>
                                <w:szCs w:val="26"/>
                                <w:lang w:eastAsia="en-GB"/>
                              </w:rPr>
                              <w:t xml:space="preserve"> •</w:t>
                            </w:r>
                            <w:r w:rsidRPr="002C2C6A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>GY9 3</w:t>
                            </w:r>
                            <w:r w:rsidR="007753B9">
                              <w:rPr>
                                <w:rFonts w:ascii="Arial" w:hAnsi="Arial" w:cs="Arial"/>
                                <w:iCs/>
                                <w:color w:val="262626"/>
                              </w:rPr>
                              <w:t>TW</w:t>
                            </w:r>
                          </w:p>
                          <w:p w14:paraId="3438F962" w14:textId="2CF2ACF9" w:rsidR="006B0951" w:rsidRPr="002C2C6A" w:rsidRDefault="006B0951" w:rsidP="00A4089A">
                            <w:pPr>
                              <w:pStyle w:val="Heading1"/>
                              <w:rPr>
                                <w:rFonts w:ascii="Arial" w:hAnsi="Arial" w:cs="Arial"/>
                                <w:i w:val="0"/>
                                <w:color w:val="262626"/>
                              </w:rPr>
                            </w:pPr>
                            <w:r w:rsidRPr="00531512">
                              <w:rPr>
                                <w:rFonts w:ascii="Arial" w:hAnsi="Arial" w:cs="Arial"/>
                                <w:i w:val="0"/>
                                <w:color w:val="3771C8"/>
                              </w:rPr>
                              <w:t>Telephone</w:t>
                            </w:r>
                            <w:r w:rsidR="007753B9">
                              <w:rPr>
                                <w:rFonts w:ascii="Arial" w:hAnsi="Arial" w:cs="Arial"/>
                                <w:i w:val="0"/>
                                <w:color w:val="3771C8"/>
                              </w:rPr>
                              <w:t>:</w:t>
                            </w:r>
                            <w:r w:rsidRPr="002C2C6A">
                              <w:rPr>
                                <w:rFonts w:ascii="Arial" w:hAnsi="Arial" w:cs="Arial"/>
                                <w:i w:val="0"/>
                                <w:color w:val="262626"/>
                              </w:rPr>
                              <w:t xml:space="preserve"> 01481 822715    </w:t>
                            </w:r>
                            <w:r w:rsidRPr="00531512">
                              <w:rPr>
                                <w:rFonts w:ascii="Arial" w:hAnsi="Arial" w:cs="Arial"/>
                                <w:i w:val="0"/>
                                <w:color w:val="3771C8"/>
                              </w:rPr>
                              <w:t>Web</w:t>
                            </w:r>
                            <w:r w:rsidR="007753B9">
                              <w:rPr>
                                <w:rFonts w:ascii="Arial" w:hAnsi="Arial" w:cs="Arial"/>
                                <w:i w:val="0"/>
                                <w:color w:val="3771C8"/>
                              </w:rPr>
                              <w:t>:</w:t>
                            </w:r>
                            <w:r w:rsidRPr="002C2C6A">
                              <w:rPr>
                                <w:rFonts w:ascii="Arial" w:hAnsi="Arial" w:cs="Arial"/>
                                <w:i w:val="0"/>
                                <w:color w:val="262626"/>
                              </w:rPr>
                              <w:t xml:space="preserve"> www.alderney-elec.com</w:t>
                            </w:r>
                          </w:p>
                          <w:p w14:paraId="08C3F1C8" w14:textId="77777777" w:rsidR="006B0951" w:rsidRDefault="006B095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E8B30" id="Text Box 8" o:spid="_x0000_s1028" type="#_x0000_t202" style="position:absolute;margin-left:-29.2pt;margin-top:756pt;width:596.1pt;height: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" stroked="f">
                <v:textbox>
                  <w:txbxContent>
                    <w:p w14:paraId="3ACBB704" w14:textId="7BFB0FAF" w:rsidR="006B0951" w:rsidRPr="002C2C6A" w:rsidRDefault="006B0951" w:rsidP="00512287">
                      <w:pPr>
                        <w:autoSpaceDE w:val="0"/>
                        <w:autoSpaceDN w:val="0"/>
                        <w:adjustRightInd w:val="0"/>
                        <w:ind w:left="-134"/>
                        <w:jc w:val="center"/>
                        <w:rPr>
                          <w:rFonts w:ascii="MS Shell Dlg 2" w:hAnsi="MS Shell Dlg 2" w:cs="MS Shell Dlg 2"/>
                          <w:sz w:val="17"/>
                          <w:szCs w:val="17"/>
                          <w:lang w:eastAsia="en-GB"/>
                        </w:rPr>
                      </w:pPr>
                      <w:r w:rsidRPr="00531512">
                        <w:rPr>
                          <w:rFonts w:ascii="Arial" w:hAnsi="Arial" w:cs="Arial"/>
                          <w:iCs/>
                          <w:color w:val="3771C8"/>
                        </w:rPr>
                        <w:t>Registered Office</w:t>
                      </w:r>
                      <w:r w:rsidR="007753B9">
                        <w:rPr>
                          <w:rFonts w:ascii="Arial" w:hAnsi="Arial" w:cs="Arial"/>
                          <w:iCs/>
                          <w:color w:val="3771C8"/>
                        </w:rPr>
                        <w:t>:</w:t>
                      </w:r>
                      <w:r w:rsidRPr="002C2C6A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 </w:t>
                      </w:r>
                      <w:r w:rsidR="006D1CE5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Maison Des </w:t>
                      </w:r>
                      <w:proofErr w:type="spellStart"/>
                      <w:r w:rsidR="006D1CE5">
                        <w:rPr>
                          <w:rFonts w:ascii="Arial" w:hAnsi="Arial" w:cs="Arial"/>
                          <w:iCs/>
                          <w:color w:val="262626"/>
                        </w:rPr>
                        <w:t>Venelles</w:t>
                      </w:r>
                      <w:proofErr w:type="spellEnd"/>
                      <w:r w:rsidRPr="002C2C6A">
                        <w:rPr>
                          <w:rFonts w:ascii="Arial" w:hAnsi="Arial" w:cs="Arial"/>
                          <w:color w:val="3771C8"/>
                          <w:sz w:val="26"/>
                          <w:szCs w:val="26"/>
                          <w:lang w:eastAsia="en-GB"/>
                        </w:rPr>
                        <w:t xml:space="preserve"> •</w:t>
                      </w:r>
                      <w:r w:rsidRPr="002C2C6A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</w:t>
                      </w:r>
                      <w:proofErr w:type="spellStart"/>
                      <w:r w:rsidR="006D1CE5">
                        <w:rPr>
                          <w:rFonts w:ascii="Arial" w:hAnsi="Arial" w:cs="Arial"/>
                          <w:iCs/>
                          <w:color w:val="262626"/>
                        </w:rPr>
                        <w:t>Venelles</w:t>
                      </w:r>
                      <w:proofErr w:type="spellEnd"/>
                      <w:r w:rsidR="006D1CE5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Des Gaudion</w:t>
                      </w:r>
                      <w:r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</w:t>
                      </w:r>
                      <w:r w:rsidRPr="002C2C6A">
                        <w:rPr>
                          <w:rFonts w:ascii="Arial" w:hAnsi="Arial" w:cs="Arial"/>
                          <w:color w:val="3771C8"/>
                          <w:sz w:val="26"/>
                          <w:szCs w:val="26"/>
                          <w:lang w:eastAsia="en-GB"/>
                        </w:rPr>
                        <w:t>•</w:t>
                      </w:r>
                      <w:r w:rsidRPr="00A4089A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</w:t>
                      </w:r>
                      <w:r w:rsidRPr="002C2C6A">
                        <w:rPr>
                          <w:rFonts w:ascii="Arial" w:hAnsi="Arial" w:cs="Arial"/>
                          <w:iCs/>
                          <w:color w:val="262626"/>
                        </w:rPr>
                        <w:t>Alderney</w:t>
                      </w:r>
                      <w:r w:rsidRPr="002C2C6A">
                        <w:rPr>
                          <w:rFonts w:ascii="Arial" w:hAnsi="Arial" w:cs="Arial"/>
                          <w:color w:val="3771C8"/>
                          <w:sz w:val="26"/>
                          <w:szCs w:val="26"/>
                          <w:lang w:eastAsia="en-GB"/>
                        </w:rPr>
                        <w:t xml:space="preserve"> •</w:t>
                      </w:r>
                      <w:r w:rsidRPr="002C2C6A">
                        <w:rPr>
                          <w:rFonts w:ascii="Arial" w:hAnsi="Arial" w:cs="Arial"/>
                          <w:iCs/>
                          <w:color w:val="26262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Cs/>
                          <w:color w:val="262626"/>
                        </w:rPr>
                        <w:t>GY9 3</w:t>
                      </w:r>
                      <w:r w:rsidR="007753B9">
                        <w:rPr>
                          <w:rFonts w:ascii="Arial" w:hAnsi="Arial" w:cs="Arial"/>
                          <w:iCs/>
                          <w:color w:val="262626"/>
                        </w:rPr>
                        <w:t>TW</w:t>
                      </w:r>
                    </w:p>
                    <w:p w14:paraId="3438F962" w14:textId="2CF2ACF9" w:rsidR="006B0951" w:rsidRPr="002C2C6A" w:rsidRDefault="006B0951" w:rsidP="00A4089A">
                      <w:pPr>
                        <w:pStyle w:val="Heading1"/>
                        <w:rPr>
                          <w:rFonts w:ascii="Arial" w:hAnsi="Arial" w:cs="Arial"/>
                          <w:i w:val="0"/>
                          <w:color w:val="262626"/>
                        </w:rPr>
                      </w:pPr>
                      <w:r w:rsidRPr="00531512">
                        <w:rPr>
                          <w:rFonts w:ascii="Arial" w:hAnsi="Arial" w:cs="Arial"/>
                          <w:i w:val="0"/>
                          <w:color w:val="3771C8"/>
                        </w:rPr>
                        <w:t>Telephone</w:t>
                      </w:r>
                      <w:r w:rsidR="007753B9">
                        <w:rPr>
                          <w:rFonts w:ascii="Arial" w:hAnsi="Arial" w:cs="Arial"/>
                          <w:i w:val="0"/>
                          <w:color w:val="3771C8"/>
                        </w:rPr>
                        <w:t>:</w:t>
                      </w:r>
                      <w:r w:rsidRPr="002C2C6A">
                        <w:rPr>
                          <w:rFonts w:ascii="Arial" w:hAnsi="Arial" w:cs="Arial"/>
                          <w:i w:val="0"/>
                          <w:color w:val="262626"/>
                        </w:rPr>
                        <w:t xml:space="preserve"> 01481 822715    </w:t>
                      </w:r>
                      <w:r w:rsidRPr="00531512">
                        <w:rPr>
                          <w:rFonts w:ascii="Arial" w:hAnsi="Arial" w:cs="Arial"/>
                          <w:i w:val="0"/>
                          <w:color w:val="3771C8"/>
                        </w:rPr>
                        <w:t>Web</w:t>
                      </w:r>
                      <w:r w:rsidR="007753B9">
                        <w:rPr>
                          <w:rFonts w:ascii="Arial" w:hAnsi="Arial" w:cs="Arial"/>
                          <w:i w:val="0"/>
                          <w:color w:val="3771C8"/>
                        </w:rPr>
                        <w:t>:</w:t>
                      </w:r>
                      <w:r w:rsidRPr="002C2C6A">
                        <w:rPr>
                          <w:rFonts w:ascii="Arial" w:hAnsi="Arial" w:cs="Arial"/>
                          <w:i w:val="0"/>
                          <w:color w:val="262626"/>
                        </w:rPr>
                        <w:t xml:space="preserve"> www.alderney-elec.com</w:t>
                      </w:r>
                    </w:p>
                    <w:p w14:paraId="08C3F1C8" w14:textId="77777777" w:rsidR="006B0951" w:rsidRDefault="006B095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886BE6">
      <w:pgSz w:w="11906" w:h="16838"/>
      <w:pgMar w:top="567" w:right="1134" w:bottom="567" w:left="567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50FDD"/>
    <w:multiLevelType w:val="hybridMultilevel"/>
    <w:tmpl w:val="79CC0A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048F8"/>
    <w:multiLevelType w:val="hybridMultilevel"/>
    <w:tmpl w:val="32AAED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F37EC"/>
    <w:multiLevelType w:val="hybridMultilevel"/>
    <w:tmpl w:val="55FC38F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D529CD"/>
    <w:multiLevelType w:val="hybridMultilevel"/>
    <w:tmpl w:val="943C2B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A4510A9"/>
    <w:multiLevelType w:val="hybridMultilevel"/>
    <w:tmpl w:val="B8D697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F6EC7"/>
    <w:multiLevelType w:val="hybridMultilevel"/>
    <w:tmpl w:val="1FE4EE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D8F4D4E"/>
    <w:multiLevelType w:val="hybridMultilevel"/>
    <w:tmpl w:val="F20C4B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F45300"/>
    <w:multiLevelType w:val="hybridMultilevel"/>
    <w:tmpl w:val="EAF685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4710139">
    <w:abstractNumId w:val="1"/>
  </w:num>
  <w:num w:numId="2" w16cid:durableId="149903704">
    <w:abstractNumId w:val="4"/>
  </w:num>
  <w:num w:numId="3" w16cid:durableId="2037196279">
    <w:abstractNumId w:val="6"/>
  </w:num>
  <w:num w:numId="4" w16cid:durableId="1015575352">
    <w:abstractNumId w:val="2"/>
  </w:num>
  <w:num w:numId="5" w16cid:durableId="357901161">
    <w:abstractNumId w:val="0"/>
  </w:num>
  <w:num w:numId="6" w16cid:durableId="1978146322">
    <w:abstractNumId w:val="3"/>
  </w:num>
  <w:num w:numId="7" w16cid:durableId="1581526031">
    <w:abstractNumId w:val="7"/>
  </w:num>
  <w:num w:numId="8" w16cid:durableId="8927323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EFD"/>
    <w:rsid w:val="00002BF0"/>
    <w:rsid w:val="0001547C"/>
    <w:rsid w:val="0002143D"/>
    <w:rsid w:val="00037B36"/>
    <w:rsid w:val="00051708"/>
    <w:rsid w:val="000679C3"/>
    <w:rsid w:val="00077C6D"/>
    <w:rsid w:val="000B087B"/>
    <w:rsid w:val="000E1905"/>
    <w:rsid w:val="000E4E3F"/>
    <w:rsid w:val="00124651"/>
    <w:rsid w:val="00145658"/>
    <w:rsid w:val="00146DB3"/>
    <w:rsid w:val="001765A7"/>
    <w:rsid w:val="00185D2C"/>
    <w:rsid w:val="00233A71"/>
    <w:rsid w:val="002C2C6A"/>
    <w:rsid w:val="00396D1C"/>
    <w:rsid w:val="004775EC"/>
    <w:rsid w:val="00491EFD"/>
    <w:rsid w:val="004E0831"/>
    <w:rsid w:val="00512287"/>
    <w:rsid w:val="005164A6"/>
    <w:rsid w:val="00531512"/>
    <w:rsid w:val="005A4D06"/>
    <w:rsid w:val="005B0336"/>
    <w:rsid w:val="005C4FCA"/>
    <w:rsid w:val="005C540F"/>
    <w:rsid w:val="0062793F"/>
    <w:rsid w:val="0068579D"/>
    <w:rsid w:val="00695240"/>
    <w:rsid w:val="00697B95"/>
    <w:rsid w:val="006B0951"/>
    <w:rsid w:val="006D1CE5"/>
    <w:rsid w:val="007753B9"/>
    <w:rsid w:val="00780CFB"/>
    <w:rsid w:val="007E0E19"/>
    <w:rsid w:val="007E6DB5"/>
    <w:rsid w:val="00886BE6"/>
    <w:rsid w:val="008D211F"/>
    <w:rsid w:val="00A13A48"/>
    <w:rsid w:val="00A27086"/>
    <w:rsid w:val="00A4089A"/>
    <w:rsid w:val="00A85AFB"/>
    <w:rsid w:val="00A907B2"/>
    <w:rsid w:val="00AF1BDC"/>
    <w:rsid w:val="00B43599"/>
    <w:rsid w:val="00B542C5"/>
    <w:rsid w:val="00BD67CE"/>
    <w:rsid w:val="00C2181B"/>
    <w:rsid w:val="00CA456E"/>
    <w:rsid w:val="00CE3D16"/>
    <w:rsid w:val="00D140FB"/>
    <w:rsid w:val="00DC2AD0"/>
    <w:rsid w:val="00E425F6"/>
    <w:rsid w:val="00E4774F"/>
    <w:rsid w:val="00E5467A"/>
    <w:rsid w:val="00E71F47"/>
    <w:rsid w:val="00E851BD"/>
    <w:rsid w:val="00E91335"/>
    <w:rsid w:val="00EA11FA"/>
    <w:rsid w:val="00F961DF"/>
    <w:rsid w:val="00F97683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BA96EB"/>
  <w15:docId w15:val="{01A6A179-1CEC-4BB4-9B15-37D1CE29A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  <w:color w:val="343172"/>
    </w:rPr>
  </w:style>
  <w:style w:type="paragraph" w:styleId="Heading2">
    <w:name w:val="heading 2"/>
    <w:basedOn w:val="Normal"/>
    <w:next w:val="Normal"/>
    <w:qFormat/>
    <w:pPr>
      <w:keepNext/>
      <w:ind w:left="720" w:hanging="720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</w:rPr>
  </w:style>
  <w:style w:type="paragraph" w:styleId="BalloonText">
    <w:name w:val="Balloon Text"/>
    <w:basedOn w:val="Normal"/>
    <w:link w:val="BalloonTextChar"/>
    <w:rsid w:val="005B0336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5B0336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491EFD"/>
    <w:pPr>
      <w:ind w:left="720"/>
      <w:contextualSpacing/>
    </w:pPr>
  </w:style>
  <w:style w:type="character" w:styleId="Hyperlink">
    <w:name w:val="Hyperlink"/>
    <w:basedOn w:val="DefaultParagraphFont"/>
    <w:unhideWhenUsed/>
    <w:rsid w:val="00146D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1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0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AEL%20Template%20V3%20(00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C2DF69-2B5E-4820-9252-A33D4E896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AEL Template V3 (003).dotx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 Sumner</dc:creator>
  <cp:lastModifiedBy>Lisa Millan</cp:lastModifiedBy>
  <cp:revision>2</cp:revision>
  <cp:lastPrinted>2025-07-16T10:22:00Z</cp:lastPrinted>
  <dcterms:created xsi:type="dcterms:W3CDTF">2025-10-16T10:13:00Z</dcterms:created>
  <dcterms:modified xsi:type="dcterms:W3CDTF">2025-10-16T10:13:00Z</dcterms:modified>
</cp:coreProperties>
</file>